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EC0F4" w14:textId="77777777" w:rsidR="00DB65D0" w:rsidRDefault="00DB65D0">
      <w:pPr>
        <w:rPr>
          <w:lang w:val="es-MX"/>
        </w:rPr>
      </w:pPr>
    </w:p>
    <w:p w14:paraId="401D1427" w14:textId="77777777" w:rsidR="00D606CC" w:rsidRDefault="00D606CC">
      <w:pPr>
        <w:rPr>
          <w:lang w:val="es-MX"/>
        </w:rPr>
      </w:pPr>
    </w:p>
    <w:p w14:paraId="369AE8E5" w14:textId="77777777" w:rsidR="00D606CC" w:rsidRDefault="00D606CC">
      <w:pPr>
        <w:rPr>
          <w:lang w:val="es-MX"/>
        </w:rPr>
      </w:pPr>
    </w:p>
    <w:p w14:paraId="6FE57307" w14:textId="77777777" w:rsidR="00D606CC" w:rsidRDefault="00D606CC">
      <w:pPr>
        <w:rPr>
          <w:lang w:val="es-MX"/>
        </w:rPr>
      </w:pPr>
    </w:p>
    <w:p w14:paraId="507ACB94" w14:textId="77777777" w:rsidR="00D606CC" w:rsidRDefault="00D606CC">
      <w:pPr>
        <w:rPr>
          <w:lang w:val="es-MX"/>
        </w:rPr>
      </w:pPr>
    </w:p>
    <w:p w14:paraId="450CC622" w14:textId="77777777" w:rsidR="008C339D" w:rsidRDefault="008C339D" w:rsidP="00D606CC">
      <w:pPr>
        <w:jc w:val="right"/>
        <w:rPr>
          <w:lang w:val="es-MX"/>
        </w:rPr>
      </w:pPr>
    </w:p>
    <w:p w14:paraId="0BB53380" w14:textId="77777777" w:rsidR="008C339D" w:rsidRDefault="008C339D" w:rsidP="008C339D">
      <w:pPr>
        <w:spacing w:after="0"/>
        <w:jc w:val="center"/>
        <w:rPr>
          <w:rFonts w:ascii="Aptos Light" w:hAnsi="Aptos Light" w:cs="Arial"/>
          <w:b/>
          <w:bCs/>
          <w:sz w:val="24"/>
          <w:szCs w:val="24"/>
          <w:lang w:val="es-MX"/>
        </w:rPr>
      </w:pPr>
    </w:p>
    <w:p w14:paraId="41855F16" w14:textId="77777777" w:rsidR="008C339D" w:rsidRPr="00247E79" w:rsidRDefault="008C339D" w:rsidP="008C339D">
      <w:pPr>
        <w:spacing w:after="0"/>
        <w:jc w:val="center"/>
        <w:rPr>
          <w:rFonts w:ascii="Aptos Light" w:hAnsi="Aptos Light" w:cs="Arial"/>
          <w:b/>
          <w:bCs/>
          <w:sz w:val="24"/>
          <w:szCs w:val="24"/>
          <w:lang w:val="es-MX"/>
        </w:rPr>
      </w:pPr>
      <w:r w:rsidRPr="00247E79">
        <w:rPr>
          <w:rFonts w:ascii="Aptos Light" w:hAnsi="Aptos Light" w:cs="Arial"/>
          <w:b/>
          <w:bCs/>
          <w:sz w:val="24"/>
          <w:szCs w:val="24"/>
          <w:lang w:val="es-MX"/>
        </w:rPr>
        <w:t>PROTESTA UNIVERSITARIA DE INTEGRIDAD Y</w:t>
      </w:r>
    </w:p>
    <w:p w14:paraId="349DA190" w14:textId="77777777" w:rsidR="008C339D" w:rsidRPr="00247E79" w:rsidRDefault="008C339D" w:rsidP="008C339D">
      <w:pPr>
        <w:spacing w:after="0"/>
        <w:jc w:val="center"/>
        <w:rPr>
          <w:rFonts w:ascii="Aptos Light" w:hAnsi="Aptos Light" w:cs="Arial"/>
          <w:b/>
          <w:bCs/>
          <w:sz w:val="24"/>
          <w:szCs w:val="24"/>
          <w:lang w:val="es-MX"/>
        </w:rPr>
      </w:pPr>
      <w:r w:rsidRPr="00247E79">
        <w:rPr>
          <w:rFonts w:ascii="Aptos Light" w:hAnsi="Aptos Light" w:cs="Arial"/>
          <w:b/>
          <w:bCs/>
          <w:sz w:val="24"/>
          <w:szCs w:val="24"/>
          <w:lang w:val="es-MX"/>
        </w:rPr>
        <w:t>HONESTIDAD ACADÉMICA Y PROFESIONAL</w:t>
      </w:r>
    </w:p>
    <w:p w14:paraId="1E4BF199" w14:textId="77777777" w:rsidR="008C339D" w:rsidRPr="00247E79" w:rsidRDefault="008C339D" w:rsidP="008C339D">
      <w:pPr>
        <w:rPr>
          <w:rFonts w:ascii="Aptos Light" w:hAnsi="Aptos Light" w:cs="Arial"/>
          <w:sz w:val="24"/>
          <w:szCs w:val="24"/>
          <w:lang w:val="es-MX"/>
        </w:rPr>
      </w:pPr>
    </w:p>
    <w:p w14:paraId="6CCC8C17" w14:textId="60B6A713" w:rsidR="008C339D" w:rsidRPr="00247E79" w:rsidRDefault="008C339D" w:rsidP="008C339D">
      <w:pPr>
        <w:jc w:val="both"/>
        <w:rPr>
          <w:rFonts w:ascii="Aptos Light" w:hAnsi="Aptos Light" w:cs="Arial"/>
          <w:sz w:val="24"/>
          <w:szCs w:val="24"/>
          <w:lang w:val="es-MX"/>
        </w:rPr>
      </w:pPr>
      <w:r w:rsidRPr="00247E79">
        <w:rPr>
          <w:rFonts w:ascii="Aptos Light" w:hAnsi="Aptos Light" w:cs="Arial"/>
          <w:sz w:val="24"/>
          <w:szCs w:val="24"/>
          <w:lang w:val="es-MX"/>
        </w:rPr>
        <w:t>De conformidad con lo dispuesto en los artículos 87, fracción V, del Estatuto General, 68, primer párrafo, del Reglamento General de Estudios Universitarios y 35 del Reglamento General de Exámenes, me comprometo en todo tiempo a honrar a la institución y a cumplir con los principios establecidos en el Código de Ética de la Universidad Nacional Autónoma de México, especialmente con los de integridad y honestidad académica.</w:t>
      </w:r>
    </w:p>
    <w:p w14:paraId="7E273CCC" w14:textId="77777777" w:rsidR="008C339D" w:rsidRPr="00247E79" w:rsidRDefault="008C339D" w:rsidP="008C339D">
      <w:pPr>
        <w:jc w:val="both"/>
        <w:rPr>
          <w:rFonts w:ascii="Aptos Light" w:hAnsi="Aptos Light" w:cs="Arial"/>
          <w:sz w:val="24"/>
          <w:szCs w:val="24"/>
          <w:lang w:val="es-MX"/>
        </w:rPr>
      </w:pPr>
      <w:r w:rsidRPr="00247E79">
        <w:rPr>
          <w:rFonts w:ascii="Aptos Light" w:hAnsi="Aptos Light" w:cs="Arial"/>
          <w:sz w:val="24"/>
          <w:szCs w:val="24"/>
          <w:lang w:val="es-MX"/>
        </w:rPr>
        <w:t xml:space="preserve">En consecuencia, acepto que la falta de cumplimiento de las disposiciones reglamentarias y normativas de la Universidad, en particular las ya referidas </w:t>
      </w:r>
      <w:r>
        <w:rPr>
          <w:rFonts w:ascii="Aptos Light" w:hAnsi="Aptos Light" w:cs="Arial"/>
          <w:sz w:val="24"/>
          <w:szCs w:val="24"/>
          <w:lang w:val="es-MX"/>
        </w:rPr>
        <w:t>con</w:t>
      </w:r>
      <w:r w:rsidRPr="00247E79">
        <w:rPr>
          <w:rFonts w:ascii="Aptos Light" w:hAnsi="Aptos Light" w:cs="Arial"/>
          <w:sz w:val="24"/>
          <w:szCs w:val="24"/>
          <w:lang w:val="es-MX"/>
        </w:rPr>
        <w:t xml:space="preserve"> el Código de Ética, llevará a la nulidad de los actos de carácter académico administrativo del proceso de titulación/graduación.</w:t>
      </w:r>
    </w:p>
    <w:p w14:paraId="383785E2" w14:textId="77777777" w:rsidR="008C339D" w:rsidRPr="00247E79" w:rsidRDefault="008C339D" w:rsidP="008C339D">
      <w:pPr>
        <w:jc w:val="both"/>
        <w:rPr>
          <w:rFonts w:ascii="Aptos Light" w:hAnsi="Aptos Light" w:cs="Arial"/>
          <w:sz w:val="24"/>
          <w:szCs w:val="24"/>
          <w:lang w:val="es-MX"/>
        </w:rPr>
      </w:pPr>
    </w:p>
    <w:p w14:paraId="3991B626" w14:textId="77777777" w:rsidR="006B46DF" w:rsidRDefault="006B46DF" w:rsidP="006B46DF">
      <w:pPr>
        <w:jc w:val="center"/>
        <w:rPr>
          <w:rFonts w:ascii="Aptos Light" w:hAnsi="Aptos Light" w:cs="Arial"/>
          <w:b/>
          <w:bCs/>
          <w:sz w:val="24"/>
          <w:szCs w:val="24"/>
          <w:lang w:val="es-MX"/>
        </w:rPr>
      </w:pPr>
      <w:r>
        <w:rPr>
          <w:rFonts w:ascii="Aptos Light" w:hAnsi="Aptos Light" w:cs="Arial"/>
          <w:b/>
          <w:bCs/>
          <w:sz w:val="24"/>
          <w:szCs w:val="24"/>
          <w:lang w:val="es-MX"/>
        </w:rPr>
        <w:t>Atentamente</w:t>
      </w:r>
    </w:p>
    <w:p w14:paraId="2605B33D" w14:textId="77777777" w:rsidR="006B46DF" w:rsidRDefault="006B46DF" w:rsidP="006B46DF">
      <w:pPr>
        <w:jc w:val="center"/>
        <w:rPr>
          <w:rFonts w:ascii="Aptos Light" w:hAnsi="Aptos Light" w:cs="Arial"/>
          <w:b/>
          <w:bCs/>
          <w:sz w:val="24"/>
          <w:szCs w:val="24"/>
          <w:lang w:val="es-MX"/>
        </w:rPr>
      </w:pPr>
    </w:p>
    <w:p w14:paraId="43B9E00F" w14:textId="77777777" w:rsidR="006B46DF" w:rsidRDefault="006B46DF" w:rsidP="006B46DF">
      <w:pPr>
        <w:jc w:val="center"/>
        <w:rPr>
          <w:rFonts w:ascii="Aptos Light" w:hAnsi="Aptos Light" w:cs="Arial"/>
          <w:b/>
          <w:bCs/>
          <w:sz w:val="24"/>
          <w:szCs w:val="24"/>
          <w:lang w:val="es-MX"/>
        </w:rPr>
      </w:pPr>
    </w:p>
    <w:p w14:paraId="4CD5826E" w14:textId="77777777" w:rsidR="006B46DF" w:rsidRPr="00F7638C" w:rsidRDefault="006B46DF" w:rsidP="006B46DF">
      <w:pPr>
        <w:jc w:val="center"/>
        <w:rPr>
          <w:rFonts w:ascii="Aptos Light" w:hAnsi="Aptos Light" w:cs="Arial"/>
          <w:b/>
          <w:bCs/>
          <w:color w:val="FF0000"/>
          <w:sz w:val="24"/>
          <w:szCs w:val="24"/>
          <w:lang w:val="es-MX"/>
        </w:rPr>
      </w:pPr>
      <w:r>
        <w:rPr>
          <w:rFonts w:ascii="Aptos Light" w:hAnsi="Aptos Light" w:cs="Arial"/>
          <w:b/>
          <w:bCs/>
          <w:color w:val="FF0000"/>
          <w:sz w:val="24"/>
          <w:szCs w:val="24"/>
          <w:lang w:val="es-MX"/>
        </w:rPr>
        <w:t>LUGAR Y FECHA</w:t>
      </w:r>
    </w:p>
    <w:p w14:paraId="35F98DC7" w14:textId="77777777" w:rsidR="006B46DF" w:rsidRDefault="006B46DF" w:rsidP="006B46DF">
      <w:pPr>
        <w:jc w:val="center"/>
        <w:rPr>
          <w:rFonts w:ascii="Aptos Light" w:hAnsi="Aptos Light" w:cs="Arial"/>
          <w:sz w:val="24"/>
          <w:szCs w:val="24"/>
          <w:lang w:val="es-MX"/>
        </w:rPr>
      </w:pPr>
    </w:p>
    <w:p w14:paraId="41C0E0A3" w14:textId="77777777" w:rsidR="006B46DF" w:rsidRDefault="006B46DF" w:rsidP="006B46DF">
      <w:pPr>
        <w:jc w:val="center"/>
        <w:rPr>
          <w:rFonts w:ascii="Aptos Light" w:hAnsi="Aptos Light" w:cs="Arial"/>
          <w:sz w:val="24"/>
          <w:szCs w:val="24"/>
          <w:lang w:val="es-MX"/>
        </w:rPr>
      </w:pPr>
    </w:p>
    <w:p w14:paraId="1F76A2C9" w14:textId="77777777" w:rsidR="006B46DF" w:rsidRPr="00677545" w:rsidRDefault="006B46DF" w:rsidP="006B46DF">
      <w:pPr>
        <w:jc w:val="center"/>
        <w:rPr>
          <w:rFonts w:ascii="Aptos Light" w:hAnsi="Aptos Light" w:cs="Arial"/>
          <w:b/>
          <w:bCs/>
          <w:color w:val="FF0000"/>
          <w:sz w:val="24"/>
          <w:szCs w:val="24"/>
          <w:lang w:val="es-MX"/>
        </w:rPr>
      </w:pPr>
      <w:r w:rsidRPr="00677545">
        <w:rPr>
          <w:rFonts w:ascii="Aptos Light" w:hAnsi="Aptos Light" w:cs="Arial"/>
          <w:b/>
          <w:bCs/>
          <w:color w:val="FF0000"/>
          <w:sz w:val="24"/>
          <w:szCs w:val="24"/>
          <w:lang w:val="es-MX"/>
        </w:rPr>
        <w:t>Nombre y No. de cuenta persona que toma la protesta</w:t>
      </w:r>
    </w:p>
    <w:p w14:paraId="254FBD22" w14:textId="77777777" w:rsidR="006B46DF" w:rsidRPr="00F7638C" w:rsidRDefault="006B46DF" w:rsidP="006B46DF">
      <w:pPr>
        <w:jc w:val="center"/>
        <w:rPr>
          <w:color w:val="FF0000"/>
          <w:lang w:val="es-MX"/>
        </w:rPr>
      </w:pPr>
      <w:r>
        <w:rPr>
          <w:rFonts w:ascii="Aptos Light" w:hAnsi="Aptos Light" w:cs="Arial"/>
          <w:b/>
          <w:bCs/>
          <w:color w:val="FF0000"/>
          <w:sz w:val="24"/>
          <w:szCs w:val="24"/>
          <w:lang w:val="es-MX"/>
        </w:rPr>
        <w:t>(CON LETRA MANUSCRITA Y FIRMA EN ORIGINAL)</w:t>
      </w:r>
    </w:p>
    <w:p w14:paraId="7C134E71" w14:textId="0A33DB1B" w:rsidR="008C339D" w:rsidRPr="00D606CC" w:rsidRDefault="00677545" w:rsidP="00D606CC">
      <w:pPr>
        <w:jc w:val="right"/>
        <w:rPr>
          <w:lang w:val="es-MX"/>
        </w:rPr>
      </w:pPr>
      <w:r w:rsidRPr="00677545">
        <w:rPr>
          <w:highlight w:val="yellow"/>
          <w:lang w:val="es-MX"/>
        </w:rPr>
        <w:t>Nota: las frases en color rojo deben eliminarse por la información solicitada, al igual que esta nota</w:t>
      </w:r>
    </w:p>
    <w:sectPr w:rsidR="008C339D" w:rsidRPr="00D606CC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0D513" w14:textId="77777777" w:rsidR="00684BE4" w:rsidRDefault="00684BE4" w:rsidP="00D606CC">
      <w:r>
        <w:separator/>
      </w:r>
    </w:p>
  </w:endnote>
  <w:endnote w:type="continuationSeparator" w:id="0">
    <w:p w14:paraId="2844433B" w14:textId="77777777" w:rsidR="00684BE4" w:rsidRDefault="00684BE4" w:rsidP="00D60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Light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020A2" w14:textId="2E580EB1" w:rsidR="00D606CC" w:rsidRDefault="00D606CC" w:rsidP="00D606CC">
    <w:pPr>
      <w:pStyle w:val="Piedepgina"/>
      <w:jc w:val="right"/>
    </w:pPr>
    <w:r>
      <w:rPr>
        <w:noProof/>
      </w:rPr>
      <w:drawing>
        <wp:inline distT="0" distB="0" distL="0" distR="0" wp14:anchorId="23237186" wp14:editId="03385A7F">
          <wp:extent cx="762000" cy="756596"/>
          <wp:effectExtent l="0" t="0" r="0" b="5715"/>
          <wp:docPr id="422242743" name="Imagen 42224274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296111" name="Imagen 4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81" cy="764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0C09E" w14:textId="77777777" w:rsidR="00D606CC" w:rsidRDefault="00D606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5CFFA" w14:textId="77777777" w:rsidR="00684BE4" w:rsidRDefault="00684BE4" w:rsidP="00D606CC">
      <w:r>
        <w:separator/>
      </w:r>
    </w:p>
  </w:footnote>
  <w:footnote w:type="continuationSeparator" w:id="0">
    <w:p w14:paraId="246126CD" w14:textId="77777777" w:rsidR="00684BE4" w:rsidRDefault="00684BE4" w:rsidP="00D60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58CCA" w14:textId="77777777" w:rsidR="00D606CC" w:rsidRDefault="00D606CC">
    <w:pPr>
      <w:pStyle w:val="Encabezado"/>
      <w:tabs>
        <w:tab w:val="clear" w:pos="4680"/>
        <w:tab w:val="clear" w:pos="9360"/>
      </w:tabs>
      <w:jc w:val="right"/>
      <w:rPr>
        <w:color w:val="7F7F7F" w:themeColor="text1" w:themeTint="80"/>
      </w:rPr>
    </w:pPr>
    <w:r w:rsidRPr="00950754">
      <w:rPr>
        <w:b/>
        <w:noProof/>
        <w:spacing w:val="-2"/>
        <w:w w:val="90"/>
      </w:rPr>
      <w:drawing>
        <wp:anchor distT="0" distB="0" distL="0" distR="0" simplePos="0" relativeHeight="251659264" behindDoc="0" locked="0" layoutInCell="1" allowOverlap="1" wp14:anchorId="0E01F6DC" wp14:editId="7C67FED4">
          <wp:simplePos x="0" y="0"/>
          <wp:positionH relativeFrom="page">
            <wp:posOffset>914400</wp:posOffset>
          </wp:positionH>
          <wp:positionV relativeFrom="paragraph">
            <wp:posOffset>157480</wp:posOffset>
          </wp:positionV>
          <wp:extent cx="964414" cy="1424733"/>
          <wp:effectExtent l="0" t="0" r="0" b="0"/>
          <wp:wrapNone/>
          <wp:docPr id="1243778856" name="Imagen 1243778856" descr="Un dibuj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 descr="Un dibujo con letras&#10;&#10;Descripción generada automáticamente con confianza baja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14" cy="1424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3CA811F6" wp14:editId="16C5E974">
          <wp:simplePos x="0" y="0"/>
          <wp:positionH relativeFrom="page">
            <wp:posOffset>6223635</wp:posOffset>
          </wp:positionH>
          <wp:positionV relativeFrom="page">
            <wp:posOffset>605155</wp:posOffset>
          </wp:positionV>
          <wp:extent cx="896620" cy="1428750"/>
          <wp:effectExtent l="0" t="0" r="5080" b="6350"/>
          <wp:wrapNone/>
          <wp:docPr id="423411554" name="Imagen 423411554" descr="Un dibujo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Un dibujo de una persona&#10;&#10;Descripción generada automáticamente con confianza baja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6620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  <w:sz w:val="20"/>
      </w:rPr>
      <w:drawing>
        <wp:anchor distT="0" distB="0" distL="114300" distR="114300" simplePos="0" relativeHeight="251661312" behindDoc="0" locked="0" layoutInCell="1" allowOverlap="1" wp14:anchorId="4199CDE0" wp14:editId="447BCFD5">
          <wp:simplePos x="0" y="0"/>
          <wp:positionH relativeFrom="margin">
            <wp:posOffset>1111250</wp:posOffset>
          </wp:positionH>
          <wp:positionV relativeFrom="paragraph">
            <wp:posOffset>-635</wp:posOffset>
          </wp:positionV>
          <wp:extent cx="3444240" cy="603250"/>
          <wp:effectExtent l="0" t="0" r="3810" b="6350"/>
          <wp:wrapNone/>
          <wp:docPr id="1835166071" name="Imagen 183516607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Texto&#10;&#10;Descripción generada automáticament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4240" cy="60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66C7D3" w14:textId="77777777" w:rsidR="00D606CC" w:rsidRDefault="00D606C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9D"/>
    <w:rsid w:val="001E6275"/>
    <w:rsid w:val="00231B1D"/>
    <w:rsid w:val="004D60F8"/>
    <w:rsid w:val="00677545"/>
    <w:rsid w:val="00684BE4"/>
    <w:rsid w:val="006B46DF"/>
    <w:rsid w:val="006C60CD"/>
    <w:rsid w:val="0071182C"/>
    <w:rsid w:val="007D324E"/>
    <w:rsid w:val="008076F5"/>
    <w:rsid w:val="008C339D"/>
    <w:rsid w:val="009F3531"/>
    <w:rsid w:val="00A92651"/>
    <w:rsid w:val="00D606CC"/>
    <w:rsid w:val="00DB65D0"/>
    <w:rsid w:val="00DC4041"/>
    <w:rsid w:val="00E22CCC"/>
    <w:rsid w:val="00F5177D"/>
    <w:rsid w:val="00F910F8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D79B"/>
  <w15:chartTrackingRefBased/>
  <w15:docId w15:val="{D5A07D8B-4872-40EC-962A-42DE4CE8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39D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06CC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606CC"/>
  </w:style>
  <w:style w:type="paragraph" w:styleId="Piedepgina">
    <w:name w:val="footer"/>
    <w:basedOn w:val="Normal"/>
    <w:link w:val="PiedepginaCar"/>
    <w:uiPriority w:val="99"/>
    <w:unhideWhenUsed/>
    <w:rsid w:val="00D606CC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06CC"/>
  </w:style>
  <w:style w:type="paragraph" w:styleId="NormalWeb">
    <w:name w:val="Normal (Web)"/>
    <w:basedOn w:val="Normal"/>
    <w:uiPriority w:val="99"/>
    <w:unhideWhenUsed/>
    <w:rsid w:val="00D6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_LCasanova\Desktop\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membretada</Template>
  <TotalTime>5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 Casanova</dc:creator>
  <cp:keywords/>
  <dc:description/>
  <cp:lastModifiedBy>Leonor Casanova Rico</cp:lastModifiedBy>
  <cp:revision>7</cp:revision>
  <cp:lastPrinted>2023-10-04T23:38:00Z</cp:lastPrinted>
  <dcterms:created xsi:type="dcterms:W3CDTF">2023-10-05T16:36:00Z</dcterms:created>
  <dcterms:modified xsi:type="dcterms:W3CDTF">2025-02-19T00:09:00Z</dcterms:modified>
</cp:coreProperties>
</file>